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3FC9B" w14:textId="4B9F7067" w:rsidR="005D3360" w:rsidRPr="008E0AD4" w:rsidRDefault="002B5A3F" w:rsidP="008E0AD4">
      <w:pPr>
        <w:jc w:val="center"/>
        <w:rPr>
          <w:rFonts w:cstheme="minorHAnsi"/>
          <w:b/>
          <w:color w:val="7F7F7F" w:themeColor="text1" w:themeTint="80"/>
          <w:sz w:val="36"/>
          <w:szCs w:val="36"/>
        </w:rPr>
      </w:pPr>
      <w:r>
        <w:rPr>
          <w:rFonts w:cstheme="minorHAnsi"/>
          <w:b/>
          <w:color w:val="7F7F7F" w:themeColor="text1" w:themeTint="80"/>
          <w:sz w:val="36"/>
          <w:szCs w:val="36"/>
        </w:rPr>
        <w:t xml:space="preserve">QUARTERLY PERFORMANCE </w:t>
      </w:r>
      <w:r w:rsidR="00C6072E">
        <w:rPr>
          <w:rFonts w:cstheme="minorHAnsi"/>
          <w:b/>
          <w:color w:val="7F7F7F" w:themeColor="text1" w:themeTint="80"/>
          <w:sz w:val="36"/>
          <w:szCs w:val="36"/>
        </w:rPr>
        <w:t>EVALUATION</w:t>
      </w:r>
    </w:p>
    <w:p w14:paraId="45EE9FD9" w14:textId="77777777" w:rsidR="005D3360" w:rsidRDefault="005D3360"/>
    <w:tbl>
      <w:tblPr>
        <w:tblW w:w="10800" w:type="dxa"/>
        <w:tblLook w:val="04A0" w:firstRow="1" w:lastRow="0" w:firstColumn="1" w:lastColumn="0" w:noHBand="0" w:noVBand="1"/>
      </w:tblPr>
      <w:tblGrid>
        <w:gridCol w:w="1800"/>
        <w:gridCol w:w="3600"/>
        <w:gridCol w:w="1800"/>
        <w:gridCol w:w="3600"/>
      </w:tblGrid>
      <w:tr w:rsidR="00C14529" w:rsidRPr="00C14529" w14:paraId="6BACB125" w14:textId="77777777" w:rsidTr="008E0AD4">
        <w:trPr>
          <w:trHeight w:val="360"/>
        </w:trPr>
        <w:tc>
          <w:tcPr>
            <w:tcW w:w="1080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7F7F7F" w:themeFill="text1" w:themeFillTint="80"/>
            <w:noWrap/>
            <w:vAlign w:val="center"/>
            <w:hideMark/>
          </w:tcPr>
          <w:p w14:paraId="6E7723FE" w14:textId="77777777" w:rsidR="00C14529" w:rsidRPr="008E0AD4" w:rsidRDefault="00C14529" w:rsidP="00C14529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</w:pPr>
            <w:r w:rsidRPr="008E0AD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EMPLOYEE INFO</w:t>
            </w:r>
            <w:r w:rsidR="008E0AD4" w:rsidRPr="008E0AD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RMATION</w:t>
            </w:r>
          </w:p>
        </w:tc>
      </w:tr>
      <w:tr w:rsidR="00C14529" w:rsidRPr="00C14529" w14:paraId="409D7E67" w14:textId="77777777" w:rsidTr="00B70365">
        <w:trPr>
          <w:trHeight w:val="440"/>
        </w:trPr>
        <w:tc>
          <w:tcPr>
            <w:tcW w:w="1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 w:themeFill="background2"/>
            <w:vAlign w:val="center"/>
            <w:hideMark/>
          </w:tcPr>
          <w:p w14:paraId="5B14CB9B" w14:textId="77777777" w:rsidR="00C14529" w:rsidRPr="00B70365" w:rsidRDefault="00C14529" w:rsidP="00C14529">
            <w:pPr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B70365">
              <w:rPr>
                <w:rFonts w:eastAsia="Times New Roman" w:cstheme="minorHAnsi"/>
                <w:b/>
                <w:bCs/>
                <w:sz w:val="16"/>
                <w:szCs w:val="16"/>
              </w:rPr>
              <w:t>EMPLOYEE NAME</w:t>
            </w:r>
          </w:p>
        </w:tc>
        <w:tc>
          <w:tcPr>
            <w:tcW w:w="36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D3DA31" w14:textId="77777777" w:rsidR="00C14529" w:rsidRPr="008E0AD4" w:rsidRDefault="00C14529" w:rsidP="00C14529">
            <w:pPr>
              <w:ind w:firstLineChars="100" w:firstLine="16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8E0AD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7E6E6" w:themeFill="background2"/>
            <w:vAlign w:val="center"/>
            <w:hideMark/>
          </w:tcPr>
          <w:p w14:paraId="25665E52" w14:textId="77777777" w:rsidR="00C14529" w:rsidRPr="00B70365" w:rsidRDefault="008E0AD4" w:rsidP="00C14529">
            <w:pPr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B70365">
              <w:rPr>
                <w:rFonts w:eastAsia="Times New Roman" w:cstheme="minorHAnsi"/>
                <w:b/>
                <w:bCs/>
                <w:sz w:val="16"/>
                <w:szCs w:val="16"/>
              </w:rPr>
              <w:t>REVIEWER NAME</w:t>
            </w:r>
          </w:p>
        </w:tc>
        <w:tc>
          <w:tcPr>
            <w:tcW w:w="36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33D456E" w14:textId="77777777" w:rsidR="00C14529" w:rsidRPr="008E0AD4" w:rsidRDefault="00C14529" w:rsidP="00C14529">
            <w:pPr>
              <w:ind w:firstLineChars="100" w:firstLine="16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8E0AD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C14529" w:rsidRPr="00C14529" w14:paraId="48BD0078" w14:textId="77777777" w:rsidTr="00B70365">
        <w:trPr>
          <w:trHeight w:val="440"/>
        </w:trPr>
        <w:tc>
          <w:tcPr>
            <w:tcW w:w="1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 w:themeFill="background2"/>
            <w:vAlign w:val="center"/>
            <w:hideMark/>
          </w:tcPr>
          <w:p w14:paraId="75070F67" w14:textId="77777777" w:rsidR="00C14529" w:rsidRPr="00B70365" w:rsidRDefault="008E0AD4" w:rsidP="00C14529">
            <w:pPr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B70365">
              <w:rPr>
                <w:rFonts w:eastAsia="Times New Roman" w:cstheme="minorHAnsi"/>
                <w:b/>
                <w:bCs/>
                <w:sz w:val="16"/>
                <w:szCs w:val="16"/>
              </w:rPr>
              <w:t>TITLE</w:t>
            </w:r>
          </w:p>
        </w:tc>
        <w:tc>
          <w:tcPr>
            <w:tcW w:w="36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AE6E864" w14:textId="77777777" w:rsidR="00C14529" w:rsidRPr="008E0AD4" w:rsidRDefault="00C14529" w:rsidP="00C14529">
            <w:pPr>
              <w:ind w:firstLineChars="100" w:firstLine="16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8E0AD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7E6E6" w:themeFill="background2"/>
            <w:vAlign w:val="center"/>
            <w:hideMark/>
          </w:tcPr>
          <w:p w14:paraId="776E1579" w14:textId="77777777" w:rsidR="00C14529" w:rsidRPr="00B70365" w:rsidRDefault="008E0AD4" w:rsidP="00C14529">
            <w:pPr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B70365">
              <w:rPr>
                <w:rFonts w:eastAsia="Times New Roman" w:cstheme="minorHAnsi"/>
                <w:b/>
                <w:bCs/>
                <w:sz w:val="16"/>
                <w:szCs w:val="16"/>
              </w:rPr>
              <w:t>REVIEWER TITLE</w:t>
            </w:r>
          </w:p>
        </w:tc>
        <w:tc>
          <w:tcPr>
            <w:tcW w:w="36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3AB84B" w14:textId="77777777" w:rsidR="00C14529" w:rsidRPr="008E0AD4" w:rsidRDefault="00C14529" w:rsidP="00C14529">
            <w:pPr>
              <w:ind w:firstLineChars="100" w:firstLine="16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8E0AD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C14529" w:rsidRPr="00C14529" w14:paraId="277A16BE" w14:textId="77777777" w:rsidTr="00B70365">
        <w:trPr>
          <w:trHeight w:val="440"/>
        </w:trPr>
        <w:tc>
          <w:tcPr>
            <w:tcW w:w="1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 w:themeFill="background2"/>
            <w:vAlign w:val="center"/>
            <w:hideMark/>
          </w:tcPr>
          <w:p w14:paraId="15C7D2AA" w14:textId="6C98BB84" w:rsidR="00C14529" w:rsidRPr="00B70365" w:rsidRDefault="00C6072E" w:rsidP="00C14529">
            <w:pPr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REVIEW</w:t>
            </w:r>
            <w:r w:rsidR="008E0AD4" w:rsidRPr="00B70365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PERIOD</w:t>
            </w:r>
          </w:p>
        </w:tc>
        <w:tc>
          <w:tcPr>
            <w:tcW w:w="36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E979C8" w14:textId="77777777" w:rsidR="00C14529" w:rsidRPr="008E0AD4" w:rsidRDefault="00C14529" w:rsidP="00C14529">
            <w:pPr>
              <w:ind w:firstLineChars="100" w:firstLine="16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8E0AD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7E6E6" w:themeFill="background2"/>
            <w:vAlign w:val="center"/>
            <w:hideMark/>
          </w:tcPr>
          <w:p w14:paraId="70F1C612" w14:textId="60435E48" w:rsidR="00C14529" w:rsidRPr="00B70365" w:rsidRDefault="008E0AD4" w:rsidP="00C6072E">
            <w:pPr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B70365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DATE OF </w:t>
            </w:r>
            <w:r w:rsidR="00C6072E">
              <w:rPr>
                <w:rFonts w:eastAsia="Times New Roman" w:cstheme="minorHAnsi"/>
                <w:b/>
                <w:bCs/>
                <w:sz w:val="16"/>
                <w:szCs w:val="16"/>
              </w:rPr>
              <w:t>REVIEW</w:t>
            </w:r>
          </w:p>
        </w:tc>
        <w:tc>
          <w:tcPr>
            <w:tcW w:w="36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488745" w14:textId="77777777" w:rsidR="00C14529" w:rsidRPr="008E0AD4" w:rsidRDefault="00C14529" w:rsidP="00C14529">
            <w:pPr>
              <w:ind w:firstLineChars="100" w:firstLine="16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8E0AD4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C14529" w:rsidRPr="00C14529" w14:paraId="76BA428E" w14:textId="77777777" w:rsidTr="00B70365">
        <w:trPr>
          <w:trHeight w:val="360"/>
        </w:trPr>
        <w:tc>
          <w:tcPr>
            <w:tcW w:w="1080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767171" w:themeFill="background2" w:themeFillShade="80"/>
            <w:noWrap/>
            <w:vAlign w:val="center"/>
            <w:hideMark/>
          </w:tcPr>
          <w:p w14:paraId="24B2B443" w14:textId="77777777" w:rsidR="002B5A3F" w:rsidRPr="002B5A3F" w:rsidRDefault="002B5A3F" w:rsidP="00C6072E">
            <w:pPr>
              <w:jc w:val="center"/>
              <w:rPr>
                <w:rFonts w:eastAsia="Times New Roman" w:cstheme="minorHAnsi"/>
                <w:b/>
                <w:bCs/>
                <w:i/>
                <w:color w:val="FFFFFF"/>
                <w:sz w:val="20"/>
                <w:szCs w:val="20"/>
              </w:rPr>
            </w:pPr>
            <w:r w:rsidRPr="002B5A3F">
              <w:rPr>
                <w:rFonts w:eastAsia="Times New Roman" w:cstheme="minorHAnsi"/>
                <w:b/>
                <w:bCs/>
                <w:i/>
                <w:color w:val="FFFFFF"/>
                <w:sz w:val="20"/>
                <w:szCs w:val="20"/>
              </w:rPr>
              <w:t>Please provide feedback in the following areas:</w:t>
            </w:r>
          </w:p>
        </w:tc>
      </w:tr>
      <w:tr w:rsidR="00C14529" w:rsidRPr="00C14529" w14:paraId="07122945" w14:textId="77777777" w:rsidTr="00B70365">
        <w:trPr>
          <w:trHeight w:val="360"/>
        </w:trPr>
        <w:tc>
          <w:tcPr>
            <w:tcW w:w="1080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 w:themeFill="background2"/>
            <w:vAlign w:val="center"/>
            <w:hideMark/>
          </w:tcPr>
          <w:p w14:paraId="62984815" w14:textId="77777777" w:rsidR="00C14529" w:rsidRPr="00D0746C" w:rsidRDefault="00D0746C" w:rsidP="002D4C5B">
            <w:pPr>
              <w:rPr>
                <w:rFonts w:eastAsia="Times New Roman" w:cstheme="minorHAnsi"/>
                <w:b/>
                <w:bCs/>
                <w:iCs/>
                <w:color w:val="59347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A</w:t>
            </w:r>
            <w:r w:rsidRPr="00D0746C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ccomplish</w:t>
            </w:r>
            <w:r w:rsidR="001A5BBA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ed</w:t>
            </w:r>
            <w:r w:rsidRPr="00D0746C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Ke</w:t>
            </w:r>
            <w:r w:rsidR="008E0AD4" w:rsidRPr="00D0746C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y </w:t>
            </w: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R</w:t>
            </w:r>
            <w:r w:rsidR="008E0AD4" w:rsidRPr="00D0746C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esponsibilities</w:t>
            </w:r>
            <w:r w:rsidR="00AB21E6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: </w:t>
            </w:r>
            <w:r w:rsidR="00A9034B">
              <w:rPr>
                <w:rFonts w:eastAsia="Times New Roman" w:cstheme="minorHAnsi"/>
                <w:bCs/>
                <w:i/>
                <w:iCs/>
                <w:sz w:val="18"/>
                <w:szCs w:val="18"/>
              </w:rPr>
              <w:t>List key r</w:t>
            </w:r>
            <w:r w:rsidR="002D4C5B" w:rsidRPr="001A5BBA">
              <w:rPr>
                <w:rFonts w:eastAsia="Times New Roman" w:cstheme="minorHAnsi"/>
                <w:bCs/>
                <w:i/>
                <w:iCs/>
                <w:sz w:val="18"/>
                <w:szCs w:val="18"/>
              </w:rPr>
              <w:t xml:space="preserve">esponsibilities </w:t>
            </w:r>
            <w:r w:rsidR="00A9034B">
              <w:rPr>
                <w:rFonts w:eastAsia="Times New Roman" w:cstheme="minorHAnsi"/>
                <w:bCs/>
                <w:i/>
                <w:iCs/>
                <w:sz w:val="18"/>
                <w:szCs w:val="18"/>
              </w:rPr>
              <w:t xml:space="preserve">and whether they </w:t>
            </w:r>
            <w:r w:rsidR="002D4C5B" w:rsidRPr="001A5BBA">
              <w:rPr>
                <w:rFonts w:eastAsia="Times New Roman" w:cstheme="minorHAnsi"/>
                <w:bCs/>
                <w:i/>
                <w:iCs/>
                <w:sz w:val="18"/>
                <w:szCs w:val="18"/>
              </w:rPr>
              <w:t>were exceeded, achieved, or not met for the review period.</w:t>
            </w:r>
          </w:p>
        </w:tc>
      </w:tr>
      <w:tr w:rsidR="00C14529" w:rsidRPr="00C14529" w14:paraId="6B5B0F77" w14:textId="77777777" w:rsidTr="00C639C6">
        <w:trPr>
          <w:trHeight w:val="881"/>
        </w:trPr>
        <w:tc>
          <w:tcPr>
            <w:tcW w:w="1080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EC5F529" w14:textId="73191F6A" w:rsidR="00C6072E" w:rsidRPr="008E0AD4" w:rsidRDefault="00C6072E" w:rsidP="00C14529">
            <w:pPr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14529" w:rsidRPr="00C14529" w14:paraId="3E1C0086" w14:textId="77777777" w:rsidTr="00B70365">
        <w:trPr>
          <w:trHeight w:val="360"/>
        </w:trPr>
        <w:tc>
          <w:tcPr>
            <w:tcW w:w="1080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 w:themeFill="background2"/>
            <w:vAlign w:val="center"/>
            <w:hideMark/>
          </w:tcPr>
          <w:p w14:paraId="1F6D45D0" w14:textId="77777777" w:rsidR="00C14529" w:rsidRPr="00D0746C" w:rsidRDefault="00D0746C" w:rsidP="00AB21E6">
            <w:pPr>
              <w:rPr>
                <w:rFonts w:eastAsia="Times New Roman" w:cstheme="minorHAnsi"/>
                <w:b/>
                <w:bCs/>
                <w:iCs/>
                <w:color w:val="59347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Goal</w:t>
            </w:r>
            <w:r w:rsidR="002B5A3F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Achievement</w:t>
            </w:r>
            <w:r w:rsidR="00AB21E6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: </w:t>
            </w:r>
            <w:r w:rsidR="00A9034B">
              <w:rPr>
                <w:rFonts w:eastAsia="Times New Roman" w:cstheme="minorHAnsi"/>
                <w:bCs/>
                <w:i/>
                <w:iCs/>
                <w:sz w:val="18"/>
                <w:szCs w:val="18"/>
              </w:rPr>
              <w:t>List</w:t>
            </w:r>
            <w:r w:rsidR="00AB21E6" w:rsidRPr="001A5BBA">
              <w:rPr>
                <w:rFonts w:eastAsia="Times New Roman" w:cstheme="minorHAnsi"/>
                <w:bCs/>
                <w:i/>
                <w:iCs/>
                <w:sz w:val="18"/>
                <w:szCs w:val="18"/>
              </w:rPr>
              <w:t xml:space="preserve"> whether goals/milestones were exceeded, achieved, or not met for the review period.</w:t>
            </w:r>
          </w:p>
        </w:tc>
      </w:tr>
      <w:tr w:rsidR="00C14529" w:rsidRPr="00C14529" w14:paraId="47F466AC" w14:textId="77777777" w:rsidTr="00C639C6">
        <w:trPr>
          <w:trHeight w:val="962"/>
        </w:trPr>
        <w:tc>
          <w:tcPr>
            <w:tcW w:w="1080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34CE4DA" w14:textId="25D72051" w:rsidR="00C6072E" w:rsidRPr="008E0AD4" w:rsidRDefault="00C6072E" w:rsidP="00C14529">
            <w:pPr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C14529" w:rsidRPr="00C14529" w14:paraId="3B30620B" w14:textId="77777777" w:rsidTr="00A301D0">
        <w:trPr>
          <w:trHeight w:val="332"/>
        </w:trPr>
        <w:tc>
          <w:tcPr>
            <w:tcW w:w="1080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 w:themeFill="background2"/>
            <w:vAlign w:val="center"/>
            <w:hideMark/>
          </w:tcPr>
          <w:p w14:paraId="0613A868" w14:textId="77777777" w:rsidR="00C14529" w:rsidRPr="00D0746C" w:rsidRDefault="002B5A3F" w:rsidP="009D5B02">
            <w:pPr>
              <w:rPr>
                <w:rFonts w:eastAsia="Times New Roman" w:cstheme="minorHAnsi"/>
                <w:b/>
                <w:bCs/>
                <w:iCs/>
                <w:color w:val="59347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Demonstration of Core Values</w:t>
            </w:r>
            <w:r w:rsidR="009D5B02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: </w:t>
            </w:r>
            <w:r w:rsidR="009D5B02" w:rsidRPr="001A5BBA">
              <w:rPr>
                <w:rFonts w:eastAsia="Times New Roman" w:cstheme="minorHAnsi"/>
                <w:bCs/>
                <w:i/>
                <w:iCs/>
                <w:sz w:val="18"/>
                <w:szCs w:val="18"/>
              </w:rPr>
              <w:t>Indicate how well the employee has been exhibiting the values; provide examples.</w:t>
            </w:r>
          </w:p>
        </w:tc>
      </w:tr>
      <w:tr w:rsidR="00C14529" w:rsidRPr="00C14529" w14:paraId="629CBB33" w14:textId="77777777" w:rsidTr="00C639C6">
        <w:trPr>
          <w:trHeight w:val="962"/>
        </w:trPr>
        <w:tc>
          <w:tcPr>
            <w:tcW w:w="1080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A2E05AE" w14:textId="77777777" w:rsidR="00C14529" w:rsidRPr="008E0AD4" w:rsidRDefault="00C14529" w:rsidP="00C14529">
            <w:pPr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0AD4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14529" w:rsidRPr="00C14529" w14:paraId="2974A63D" w14:textId="77777777" w:rsidTr="00A301D0">
        <w:trPr>
          <w:trHeight w:val="350"/>
        </w:trPr>
        <w:tc>
          <w:tcPr>
            <w:tcW w:w="1080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 w:themeFill="background2"/>
            <w:vAlign w:val="center"/>
            <w:hideMark/>
          </w:tcPr>
          <w:p w14:paraId="31C68F4F" w14:textId="77777777" w:rsidR="00C14529" w:rsidRPr="00D0746C" w:rsidRDefault="002D4C5B" w:rsidP="009D5B02">
            <w:pPr>
              <w:rPr>
                <w:rFonts w:eastAsia="Times New Roman" w:cstheme="minorHAnsi"/>
                <w:b/>
                <w:bCs/>
                <w:iCs/>
                <w:color w:val="59347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D</w:t>
            </w:r>
            <w:r w:rsidR="009D5B02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evelopment</w:t>
            </w: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Opportunities</w:t>
            </w:r>
            <w:r w:rsidR="009D5B02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: </w:t>
            </w:r>
            <w:r w:rsidRPr="001A5BBA">
              <w:rPr>
                <w:rFonts w:eastAsia="Times New Roman" w:cstheme="minorHAnsi"/>
                <w:bCs/>
                <w:i/>
                <w:iCs/>
                <w:sz w:val="18"/>
                <w:szCs w:val="18"/>
              </w:rPr>
              <w:t>L</w:t>
            </w:r>
            <w:r w:rsidR="009D5B02" w:rsidRPr="001A5BBA">
              <w:rPr>
                <w:rFonts w:eastAsia="Times New Roman" w:cstheme="minorHAnsi"/>
                <w:bCs/>
                <w:i/>
                <w:iCs/>
                <w:sz w:val="18"/>
                <w:szCs w:val="18"/>
              </w:rPr>
              <w:t>ist areas where</w:t>
            </w:r>
            <w:r w:rsidRPr="001A5BBA">
              <w:rPr>
                <w:rFonts w:eastAsia="Times New Roman" w:cstheme="minorHAnsi"/>
                <w:bCs/>
                <w:i/>
                <w:iCs/>
                <w:sz w:val="18"/>
                <w:szCs w:val="18"/>
              </w:rPr>
              <w:t xml:space="preserve"> the employee could improve or </w:t>
            </w:r>
            <w:r w:rsidR="009D5B02" w:rsidRPr="001A5BBA">
              <w:rPr>
                <w:rFonts w:eastAsia="Times New Roman" w:cstheme="minorHAnsi"/>
                <w:bCs/>
                <w:i/>
                <w:iCs/>
                <w:sz w:val="18"/>
                <w:szCs w:val="18"/>
              </w:rPr>
              <w:t xml:space="preserve">develop performance. </w:t>
            </w:r>
            <w:r w:rsidRPr="001A5BBA">
              <w:rPr>
                <w:rFonts w:eastAsia="Times New Roman" w:cstheme="minorHAnsi"/>
                <w:bCs/>
                <w:i/>
                <w:iCs/>
                <w:sz w:val="18"/>
                <w:szCs w:val="18"/>
              </w:rPr>
              <w:t>Include r</w:t>
            </w:r>
            <w:r w:rsidR="009D5B02" w:rsidRPr="001A5BBA">
              <w:rPr>
                <w:rFonts w:eastAsia="Times New Roman" w:cstheme="minorHAnsi"/>
                <w:bCs/>
                <w:i/>
                <w:iCs/>
                <w:sz w:val="18"/>
                <w:szCs w:val="18"/>
              </w:rPr>
              <w:t>esources needed.</w:t>
            </w:r>
            <w:r w:rsidR="009D5B02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D0746C" w:rsidRPr="00C14529" w14:paraId="3702BA4A" w14:textId="77777777" w:rsidTr="00C639C6">
        <w:trPr>
          <w:trHeight w:val="1052"/>
        </w:trPr>
        <w:tc>
          <w:tcPr>
            <w:tcW w:w="1080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B1A3225" w14:textId="77777777" w:rsidR="00D0746C" w:rsidRPr="008E0AD4" w:rsidRDefault="00D0746C" w:rsidP="00C14529">
            <w:pPr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D0746C" w:rsidRPr="00C14529" w14:paraId="7B3B8183" w14:textId="77777777" w:rsidTr="00A301D0">
        <w:trPr>
          <w:trHeight w:val="350"/>
        </w:trPr>
        <w:tc>
          <w:tcPr>
            <w:tcW w:w="1080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 w:themeFill="background2"/>
            <w:vAlign w:val="center"/>
          </w:tcPr>
          <w:p w14:paraId="7EB184AB" w14:textId="77777777" w:rsidR="00D0746C" w:rsidRPr="008E0AD4" w:rsidRDefault="00D0746C" w:rsidP="00AB21E6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Additional Comments</w:t>
            </w:r>
            <w:r w:rsidR="00AB21E6">
              <w:rPr>
                <w:rFonts w:eastAsia="Times New Roman" w:cstheme="minorHAnsi"/>
                <w:b/>
                <w:bCs/>
                <w:iCs/>
                <w:sz w:val="20"/>
                <w:szCs w:val="20"/>
              </w:rPr>
              <w:t>:</w:t>
            </w:r>
          </w:p>
        </w:tc>
      </w:tr>
      <w:tr w:rsidR="00D0746C" w:rsidRPr="00C14529" w14:paraId="3E007690" w14:textId="77777777" w:rsidTr="00B32B8D">
        <w:trPr>
          <w:trHeight w:val="935"/>
        </w:trPr>
        <w:tc>
          <w:tcPr>
            <w:tcW w:w="1080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4E48649" w14:textId="77777777" w:rsidR="00D0746C" w:rsidRPr="00D0746C" w:rsidRDefault="00D0746C" w:rsidP="00A301D0">
            <w:pPr>
              <w:rPr>
                <w:rFonts w:eastAsia="Times New Roman" w:cstheme="minorHAnsi"/>
                <w:b/>
                <w:bCs/>
                <w:iCs/>
                <w:color w:val="593470"/>
                <w:sz w:val="20"/>
                <w:szCs w:val="20"/>
              </w:rPr>
            </w:pPr>
          </w:p>
        </w:tc>
      </w:tr>
      <w:tr w:rsidR="00D0746C" w:rsidRPr="00C14529" w14:paraId="1F190BBC" w14:textId="77777777" w:rsidTr="00B70365">
        <w:trPr>
          <w:trHeight w:val="360"/>
        </w:trPr>
        <w:tc>
          <w:tcPr>
            <w:tcW w:w="1080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767171" w:themeFill="background2" w:themeFillShade="80"/>
            <w:noWrap/>
            <w:vAlign w:val="center"/>
            <w:hideMark/>
          </w:tcPr>
          <w:p w14:paraId="32D13633" w14:textId="77777777" w:rsidR="00D0746C" w:rsidRPr="008E0AD4" w:rsidRDefault="00D0746C" w:rsidP="00D0746C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</w:pPr>
            <w:r w:rsidRPr="008E0AD4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</w:rPr>
              <w:t>COMMENTS AND APPROVAL</w:t>
            </w:r>
          </w:p>
        </w:tc>
      </w:tr>
      <w:tr w:rsidR="00D0746C" w:rsidRPr="00C14529" w14:paraId="7D20AC6B" w14:textId="77777777" w:rsidTr="00B32B8D">
        <w:trPr>
          <w:trHeight w:val="305"/>
        </w:trPr>
        <w:tc>
          <w:tcPr>
            <w:tcW w:w="54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E7E6E6" w:themeFill="background2"/>
            <w:vAlign w:val="center"/>
            <w:hideMark/>
          </w:tcPr>
          <w:p w14:paraId="1EE3F088" w14:textId="77777777" w:rsidR="00D0746C" w:rsidRPr="00B70365" w:rsidRDefault="00D0746C" w:rsidP="00D0746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70365">
              <w:rPr>
                <w:rFonts w:eastAsia="Times New Roman" w:cstheme="minorHAnsi"/>
                <w:b/>
                <w:bCs/>
                <w:sz w:val="20"/>
                <w:szCs w:val="20"/>
              </w:rPr>
              <w:t>EMPLOYEE COMMENTS</w:t>
            </w:r>
          </w:p>
        </w:tc>
        <w:tc>
          <w:tcPr>
            <w:tcW w:w="54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E7E6E6" w:themeFill="background2"/>
            <w:vAlign w:val="center"/>
            <w:hideMark/>
          </w:tcPr>
          <w:p w14:paraId="298F64F4" w14:textId="77777777" w:rsidR="00D0746C" w:rsidRPr="00B70365" w:rsidRDefault="00D0746C" w:rsidP="00D0746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70365">
              <w:rPr>
                <w:rFonts w:eastAsia="Times New Roman" w:cstheme="minorHAnsi"/>
                <w:b/>
                <w:bCs/>
                <w:sz w:val="20"/>
                <w:szCs w:val="20"/>
              </w:rPr>
              <w:t>REVIEWER COMMENTS</w:t>
            </w:r>
          </w:p>
        </w:tc>
      </w:tr>
      <w:tr w:rsidR="00D0746C" w:rsidRPr="00C14529" w14:paraId="052D6B03" w14:textId="77777777" w:rsidTr="00B32B8D">
        <w:trPr>
          <w:trHeight w:val="1097"/>
        </w:trPr>
        <w:tc>
          <w:tcPr>
            <w:tcW w:w="54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9838585" w14:textId="77777777" w:rsidR="00D0746C" w:rsidRPr="008E0AD4" w:rsidRDefault="00D0746C" w:rsidP="00D0746C">
            <w:pPr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0AD4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0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5A63ADF" w14:textId="77777777" w:rsidR="00D0746C" w:rsidRPr="008E0AD4" w:rsidRDefault="00D0746C" w:rsidP="00D0746C">
            <w:pPr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0AD4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D0746C" w:rsidRPr="00C14529" w14:paraId="4E2FF4A0" w14:textId="77777777" w:rsidTr="00B70365">
        <w:trPr>
          <w:trHeight w:val="125"/>
        </w:trPr>
        <w:tc>
          <w:tcPr>
            <w:tcW w:w="1080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767171" w:themeFill="background2" w:themeFillShade="80"/>
            <w:hideMark/>
          </w:tcPr>
          <w:p w14:paraId="3A6EF814" w14:textId="77777777" w:rsidR="00D0746C" w:rsidRPr="008E0AD4" w:rsidRDefault="00D0746C" w:rsidP="00D0746C">
            <w:pPr>
              <w:tabs>
                <w:tab w:val="left" w:pos="2480"/>
              </w:tabs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0AD4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D0746C" w:rsidRPr="00C14529" w14:paraId="7AEE479A" w14:textId="77777777" w:rsidTr="00B32B8D">
        <w:trPr>
          <w:trHeight w:val="233"/>
        </w:trPr>
        <w:tc>
          <w:tcPr>
            <w:tcW w:w="1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 w:themeFill="background2"/>
            <w:vAlign w:val="center"/>
            <w:hideMark/>
          </w:tcPr>
          <w:p w14:paraId="20C88468" w14:textId="77777777" w:rsidR="00D0746C" w:rsidRPr="00B70365" w:rsidRDefault="00D0746C" w:rsidP="00D0746C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70365">
              <w:rPr>
                <w:rFonts w:eastAsia="Times New Roman" w:cstheme="minorHAnsi"/>
                <w:b/>
                <w:bCs/>
                <w:sz w:val="20"/>
                <w:szCs w:val="20"/>
              </w:rPr>
              <w:t>EMPLOYEE SIGNATURE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8C3AEF" w14:textId="77777777" w:rsidR="00D0746C" w:rsidRPr="008E0AD4" w:rsidRDefault="00D0746C" w:rsidP="00D0746C">
            <w:pPr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0AD4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7E6E6" w:themeFill="background2"/>
            <w:vAlign w:val="center"/>
            <w:hideMark/>
          </w:tcPr>
          <w:p w14:paraId="69BDC2A8" w14:textId="77777777" w:rsidR="00D0746C" w:rsidRPr="00B70365" w:rsidRDefault="00D0746C" w:rsidP="00D0746C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70365">
              <w:rPr>
                <w:rFonts w:eastAsia="Times New Roman" w:cstheme="minorHAnsi"/>
                <w:b/>
                <w:bCs/>
                <w:sz w:val="20"/>
                <w:szCs w:val="20"/>
              </w:rPr>
              <w:t>REVIEWER SIGNATURE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FE18D16" w14:textId="77777777" w:rsidR="00D0746C" w:rsidRPr="008E0AD4" w:rsidRDefault="00D0746C" w:rsidP="00D0746C">
            <w:pPr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0AD4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D0746C" w:rsidRPr="00C14529" w14:paraId="179F2734" w14:textId="77777777" w:rsidTr="00B32B8D">
        <w:trPr>
          <w:trHeight w:val="368"/>
        </w:trPr>
        <w:tc>
          <w:tcPr>
            <w:tcW w:w="18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 w:themeFill="background2"/>
            <w:vAlign w:val="center"/>
            <w:hideMark/>
          </w:tcPr>
          <w:p w14:paraId="223DCB25" w14:textId="77777777" w:rsidR="00D0746C" w:rsidRPr="00B70365" w:rsidRDefault="00D0746C" w:rsidP="00D0746C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70365">
              <w:rPr>
                <w:rFonts w:eastAsia="Times New Roman"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A70902" w14:textId="77777777" w:rsidR="00D0746C" w:rsidRPr="008E0AD4" w:rsidRDefault="00D0746C" w:rsidP="00D0746C">
            <w:pPr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0AD4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7E6E6" w:themeFill="background2"/>
            <w:vAlign w:val="center"/>
            <w:hideMark/>
          </w:tcPr>
          <w:p w14:paraId="1E115EE8" w14:textId="77777777" w:rsidR="00D0746C" w:rsidRPr="00B70365" w:rsidRDefault="00D0746C" w:rsidP="00D0746C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70365">
              <w:rPr>
                <w:rFonts w:eastAsia="Times New Roman"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B72A135" w14:textId="77777777" w:rsidR="00D0746C" w:rsidRPr="008E0AD4" w:rsidRDefault="00D0746C" w:rsidP="00D0746C">
            <w:pPr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E0AD4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14:paraId="4FAFAB2A" w14:textId="77777777" w:rsidR="00EC7D2C" w:rsidRDefault="0082496C" w:rsidP="00202FAA"/>
    <w:sectPr w:rsidR="00EC7D2C" w:rsidSect="005D33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8C060" w16cex:dateUtc="2021-03-14T21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44F8362" w16cid:durableId="23F8C06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FC040C" w14:textId="77777777" w:rsidR="0082496C" w:rsidRDefault="0082496C" w:rsidP="00202FAA">
      <w:r>
        <w:separator/>
      </w:r>
    </w:p>
  </w:endnote>
  <w:endnote w:type="continuationSeparator" w:id="0">
    <w:p w14:paraId="5FB015C7" w14:textId="77777777" w:rsidR="0082496C" w:rsidRDefault="0082496C" w:rsidP="00202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E63B9" w14:textId="77777777" w:rsidR="0082496C" w:rsidRDefault="0082496C" w:rsidP="00202FAA">
      <w:r>
        <w:separator/>
      </w:r>
    </w:p>
  </w:footnote>
  <w:footnote w:type="continuationSeparator" w:id="0">
    <w:p w14:paraId="0D6D84E4" w14:textId="77777777" w:rsidR="0082496C" w:rsidRDefault="0082496C" w:rsidP="00202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AD4"/>
    <w:rsid w:val="001A5BBA"/>
    <w:rsid w:val="00202FAA"/>
    <w:rsid w:val="002B5A3F"/>
    <w:rsid w:val="002D4C5B"/>
    <w:rsid w:val="003E47DD"/>
    <w:rsid w:val="00471C74"/>
    <w:rsid w:val="004937B7"/>
    <w:rsid w:val="005D3360"/>
    <w:rsid w:val="00603314"/>
    <w:rsid w:val="00651FB8"/>
    <w:rsid w:val="0082496C"/>
    <w:rsid w:val="008E0AD4"/>
    <w:rsid w:val="00974656"/>
    <w:rsid w:val="009D5B02"/>
    <w:rsid w:val="00A301D0"/>
    <w:rsid w:val="00A9034B"/>
    <w:rsid w:val="00AB21E6"/>
    <w:rsid w:val="00B32B8D"/>
    <w:rsid w:val="00B70365"/>
    <w:rsid w:val="00C14529"/>
    <w:rsid w:val="00C31B94"/>
    <w:rsid w:val="00C6072E"/>
    <w:rsid w:val="00C639C6"/>
    <w:rsid w:val="00D0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10C7B4"/>
  <w15:docId w15:val="{1E41911A-23C1-4686-906F-9AC8C044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02FA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D5B0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746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46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46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6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6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7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ruppa\Downloads\IC-Midyear-Employee-Evaluation-Template-9431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16EC8-5FF3-4B41-87D8-5D9DEF2A0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IC-Midyear-Employee-Evaluation-Template-9431_WORD.dotx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Smartsheet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MENTOR Network</dc:creator>
  <cp:keywords/>
  <dc:description/>
  <cp:lastModifiedBy>Kruppa, Joy</cp:lastModifiedBy>
  <cp:revision>2</cp:revision>
  <dcterms:created xsi:type="dcterms:W3CDTF">2021-03-15T22:07:00Z</dcterms:created>
  <dcterms:modified xsi:type="dcterms:W3CDTF">2021-03-15T22:07:00Z</dcterms:modified>
</cp:coreProperties>
</file>